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063081" w:rsidP="00D70D02"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457200</wp:posOffset>
            </wp:positionV>
            <wp:extent cx="1975485" cy="946150"/>
            <wp:effectExtent l="0" t="0" r="5715" b="0"/>
            <wp:wrapSquare wrapText="bothSides"/>
            <wp:docPr id="18" name="Image 18" descr="CIGRE_byline_logo_RGB_Revers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IGRE_byline_logo_RGB_Revers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-594360</wp:posOffset>
            </wp:positionH>
            <wp:positionV relativeFrom="page">
              <wp:posOffset>-9525</wp:posOffset>
            </wp:positionV>
            <wp:extent cx="10018800" cy="6685200"/>
            <wp:effectExtent l="0" t="0" r="1905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gre-28082022-2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800" cy="66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7605E" w:rsidRPr="00D70D02" w:rsidRDefault="00063081" w:rsidP="00A2229C">
      <w:pPr>
        <w:spacing w:line="240" w:lineRule="auto"/>
        <w:jc w:val="both"/>
      </w:pPr>
      <w:r>
        <w:rPr>
          <w:rFonts w:ascii="Times New Roman" w:eastAsiaTheme="minorHAnsi" w:hAnsi="Times New Roman" w:cs="Times New Roman"/>
          <w:b w:val="0"/>
          <w:noProof/>
          <w:color w:val="auto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ge">
                  <wp:posOffset>7058025</wp:posOffset>
                </wp:positionV>
                <wp:extent cx="2343150" cy="18288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3081" w:rsidRDefault="00063081" w:rsidP="00063081">
                            <w:pPr>
                              <w:pStyle w:val="Titre"/>
                              <w:rPr>
                                <w:color w:val="1A4E60"/>
                                <w:lang w:bidi="fr-FR"/>
                              </w:rPr>
                            </w:pPr>
                            <w:r>
                              <w:rPr>
                                <w:lang w:bidi="fr-FR"/>
                              </w:rPr>
                              <w:t xml:space="preserve">PARIS </w:t>
                            </w:r>
                          </w:p>
                          <w:p w:rsidR="00063081" w:rsidRDefault="00063081" w:rsidP="00063081">
                            <w:pPr>
                              <w:pStyle w:val="Titre"/>
                            </w:pPr>
                            <w:r>
                              <w:rPr>
                                <w:lang w:bidi="fr-FR"/>
                              </w:rPr>
                              <w:t>SESSION</w:t>
                            </w:r>
                          </w:p>
                          <w:p w:rsidR="00063081" w:rsidRDefault="00063081" w:rsidP="00063081">
                            <w:pPr>
                              <w:pStyle w:val="Titre"/>
                              <w:spacing w:after="0"/>
                            </w:pPr>
                            <w:r>
                              <w:rPr>
                                <w:lang w:bidi="fr-FR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9pt;margin-top:555.75pt;width:184.5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" filled="f" stroked="f" strokeweight=".5pt">
                <v:textbox>
                  <w:txbxContent>
                    <w:p w:rsidR="00063081" w:rsidRDefault="00063081" w:rsidP="00063081">
                      <w:pPr>
                        <w:pStyle w:val="Titre"/>
                        <w:rPr>
                          <w:color w:val="1A4E60"/>
                          <w:lang w:bidi="fr-FR"/>
                        </w:rPr>
                      </w:pPr>
                      <w:r>
                        <w:rPr>
                          <w:lang w:bidi="fr-FR"/>
                        </w:rPr>
                        <w:t xml:space="preserve">PARIS </w:t>
                      </w:r>
                    </w:p>
                    <w:p w:rsidR="00063081" w:rsidRDefault="00063081" w:rsidP="00063081">
                      <w:pPr>
                        <w:pStyle w:val="Titre"/>
                      </w:pPr>
                      <w:r>
                        <w:rPr>
                          <w:lang w:bidi="fr-FR"/>
                        </w:rPr>
                        <w:t>SESSION</w:t>
                      </w:r>
                    </w:p>
                    <w:p w:rsidR="00063081" w:rsidRDefault="00063081" w:rsidP="00063081">
                      <w:pPr>
                        <w:pStyle w:val="Titre"/>
                        <w:spacing w:after="0"/>
                      </w:pPr>
                      <w:r>
                        <w:rPr>
                          <w:lang w:bidi="fr-FR"/>
                        </w:rPr>
                        <w:t>2024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529E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ge">
                  <wp:posOffset>4373954</wp:posOffset>
                </wp:positionV>
                <wp:extent cx="3999230" cy="6090920"/>
                <wp:effectExtent l="0" t="0" r="20320" b="2413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230" cy="6090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1B13" w:rsidRPr="006F5280" w:rsidRDefault="00201B13" w:rsidP="00226C3B">
                            <w:pPr>
                              <w:pStyle w:val="Abstract"/>
                              <w:adjustRightInd w:val="0"/>
                              <w:snapToGrid w:val="0"/>
                              <w:spacing w:before="120"/>
                              <w:ind w:firstLine="0"/>
                              <w:rPr>
                                <w:rFonts w:asciiTheme="majorHAnsi" w:hAnsiTheme="majorHAnsi" w:cstheme="majorHAnsi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F5280">
                              <w:rPr>
                                <w:rFonts w:asciiTheme="majorHAnsi" w:hAnsiTheme="majorHAnsi" w:cstheme="majorHAnsi"/>
                                <w:color w:val="FF0000"/>
                                <w:sz w:val="32"/>
                                <w:szCs w:val="32"/>
                              </w:rPr>
                              <w:t>SYNOPSES TEMPLATE</w:t>
                            </w:r>
                          </w:p>
                          <w:p w:rsidR="00B1533B" w:rsidRPr="006F5280" w:rsidRDefault="00201B13" w:rsidP="00105A10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FE1337">
                              <w:rPr>
                                <w:rFonts w:asciiTheme="majorHAnsi" w:hAnsiTheme="majorHAnsi" w:cstheme="majorHAnsi"/>
                                <w:color w:val="FF0000"/>
                                <w:szCs w:val="28"/>
                                <w:lang w:val="en-GB"/>
                              </w:rPr>
                              <w:t>Please read carefully</w:t>
                            </w:r>
                            <w:r w:rsidRPr="00FE1337">
                              <w:rPr>
                                <w:rFonts w:asciiTheme="majorHAnsi" w:hAnsiTheme="majorHAnsi" w:cstheme="majorHAnsi"/>
                                <w:color w:val="FF0000"/>
                                <w:lang w:val="en-GB"/>
                              </w:rPr>
                              <w:t>.</w:t>
                            </w:r>
                            <w:r w:rsidRPr="00FE1337">
                              <w:rPr>
                                <w:lang w:val="en-GB"/>
                              </w:rPr>
                              <w:t xml:space="preserve"> </w:t>
                            </w:r>
                            <w:r w:rsidR="00105A1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These instructions and the </w:t>
                            </w:r>
                            <w:r w:rsidR="00982F6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attached</w:t>
                            </w:r>
                            <w:r w:rsidR="00105A1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template give you 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guidelines </w:t>
                            </w:r>
                            <w:r w:rsidR="00C108E1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to prepare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your synopsis. </w:t>
                            </w:r>
                          </w:p>
                          <w:p w:rsidR="00B1533B" w:rsidRPr="006F5280" w:rsidRDefault="00B1533B" w:rsidP="00105A10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PMingLiU" w:hAnsi="Times New Roman" w:cs="Times New Roman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8F7405" w:rsidRPr="006F5280" w:rsidRDefault="00B1533B" w:rsidP="00B1533B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P</w:t>
                            </w:r>
                            <w:r w:rsidR="00A57FD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lease follow </w:t>
                            </w:r>
                            <w:r w:rsidR="004A768A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strictly </w:t>
                            </w:r>
                            <w:r w:rsidR="00A57FD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these instructions and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provide us with t</w:t>
                            </w:r>
                            <w:r w:rsidR="00982F6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he 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necessary information we need to </w:t>
                            </w:r>
                            <w:r w:rsidR="008F7405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consider your Paper Proposal</w:t>
                            </w:r>
                            <w:r w:rsidR="00821B7C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. </w:t>
                            </w:r>
                          </w:p>
                          <w:p w:rsidR="008F7405" w:rsidRPr="006F5280" w:rsidRDefault="008F7405" w:rsidP="00B1533B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821B7C" w:rsidRPr="006F5280" w:rsidRDefault="00821B7C" w:rsidP="00B1533B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Study Committee and Preferential Subject addressed are essential to direct your synopsis to the right person for reviewing. </w:t>
                            </w:r>
                          </w:p>
                          <w:p w:rsidR="00821B7C" w:rsidRPr="006F5280" w:rsidRDefault="00821B7C" w:rsidP="00B1533B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B1533B" w:rsidRPr="006F5280" w:rsidRDefault="00821B7C" w:rsidP="00B1533B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Your email address is highly needed to keep you inform</w:t>
                            </w:r>
                            <w:r w:rsid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ed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about the selection results.</w:t>
                            </w:r>
                            <w:r w:rsidR="00B1533B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105A10" w:rsidRPr="006F5280" w:rsidRDefault="00105A10" w:rsidP="00105A10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B318FA" w:rsidRPr="006F5280" w:rsidRDefault="00105A10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Format</w:t>
                            </w:r>
                            <w:r w:rsidR="00201B1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must be A4 size with Margin: Left 1.</w:t>
                            </w:r>
                            <w:r w:rsidR="00007C5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27</w:t>
                            </w:r>
                            <w:r w:rsidR="00201B1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cm, Right 1.</w:t>
                            </w:r>
                            <w:r w:rsidR="00007C5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27</w:t>
                            </w:r>
                            <w:r w:rsidR="00201B1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 cm</w:t>
                            </w:r>
                            <w:r w:rsidR="00D43CFA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, Bottom 1.27 cm</w:t>
                            </w:r>
                            <w:r w:rsidR="00201B1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. </w:t>
                            </w:r>
                            <w:r w:rsidR="00C108E1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Study Committee, Preferential Subject and synopsis title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201B1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must be with: Font Name 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Helvetica or Arial Bold size 12</w:t>
                            </w:r>
                            <w:r w:rsidR="00C108E1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. Authorship must be with Times New Roman bold size 12 and center-aligned. </w:t>
                            </w:r>
                            <w:r w:rsidR="00982F63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Authors’</w:t>
                            </w:r>
                            <w:r w:rsidR="006E686E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family name should be in Upper Case.</w:t>
                            </w:r>
                          </w:p>
                          <w:p w:rsidR="006E686E" w:rsidRPr="006F5280" w:rsidRDefault="006E686E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170B7F" w:rsidRPr="006F5280" w:rsidRDefault="00B318FA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Text</w:t>
                            </w:r>
                            <w:r w:rsidR="00C108E1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must be in one Column after Authors Name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, Font Times New Roman size 12 and Line Spacing 1.15. A Length </w:t>
                            </w:r>
                            <w:r w:rsidR="008C5C9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of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500 words</w:t>
                            </w:r>
                            <w:r w:rsidR="008C5C9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007C5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minimum </w:t>
                            </w:r>
                            <w:r w:rsidR="00D43CFA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to</w:t>
                            </w:r>
                            <w:r w:rsidR="00007C5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30611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two</w:t>
                            </w:r>
                            <w:r w:rsidR="008C5C90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pages</w:t>
                            </w:r>
                            <w:r w:rsidR="00007C5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maximum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is a good option to facilitate </w:t>
                            </w:r>
                            <w:r w:rsidR="008F7405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reviewing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and </w:t>
                            </w:r>
                            <w:r w:rsidR="00D43CFA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selection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. </w:t>
                            </w:r>
                          </w:p>
                          <w:p w:rsidR="00296404" w:rsidRPr="006F5280" w:rsidRDefault="00296404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170B7F" w:rsidRPr="006F5280" w:rsidRDefault="00170B7F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About </w:t>
                            </w:r>
                            <w:r w:rsidR="0030611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four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007C57"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 xml:space="preserve">Keywords </w:t>
                            </w: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in alphabetical order, separated by commas may serve as an introduction.</w:t>
                            </w:r>
                          </w:p>
                          <w:p w:rsidR="00170B7F" w:rsidRPr="006F5280" w:rsidRDefault="00170B7F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  <w:t>Tables or figures should be limited in number.</w:t>
                            </w:r>
                          </w:p>
                          <w:p w:rsidR="00105A10" w:rsidRPr="006F5280" w:rsidRDefault="00105A10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2"/>
                                <w:lang w:val="en-US"/>
                              </w:rPr>
                            </w:pPr>
                          </w:p>
                          <w:p w:rsidR="00EE504D" w:rsidRPr="006F5280" w:rsidRDefault="00296404" w:rsidP="00296404">
                            <w:pPr>
                              <w:spacing w:line="240" w:lineRule="auto"/>
                              <w:jc w:val="both"/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5280">
                              <w:rPr>
                                <w:rFonts w:asciiTheme="majorHAnsi" w:eastAsia="PMingLiU" w:hAnsiTheme="majorHAnsi" w:cstheme="majorHAnsi"/>
                                <w:bCs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Thank you for your attention!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left:0;text-align:left;margin-left:216.15pt;margin-top:344.4pt;width:314.9pt;height:47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" fillcolor="white [3201]" strokeweight=".5pt">
                <v:textbox>
                  <w:txbxContent>
                    <w:p w:rsidR="00201B13" w:rsidRPr="006F5280" w:rsidRDefault="00201B13" w:rsidP="00226C3B">
                      <w:pPr>
                        <w:pStyle w:val="Abstract"/>
                        <w:adjustRightInd w:val="0"/>
                        <w:snapToGrid w:val="0"/>
                        <w:spacing w:before="120"/>
                        <w:ind w:firstLine="0"/>
                        <w:rPr>
                          <w:rFonts w:asciiTheme="majorHAnsi" w:hAnsiTheme="majorHAnsi" w:cstheme="majorHAnsi"/>
                          <w:color w:val="FF0000"/>
                          <w:sz w:val="32"/>
                          <w:szCs w:val="32"/>
                        </w:rPr>
                      </w:pPr>
                      <w:r w:rsidRPr="006F5280">
                        <w:rPr>
                          <w:rFonts w:asciiTheme="majorHAnsi" w:hAnsiTheme="majorHAnsi" w:cstheme="majorHAnsi"/>
                          <w:color w:val="FF0000"/>
                          <w:sz w:val="32"/>
                          <w:szCs w:val="32"/>
                        </w:rPr>
                        <w:t>SYNOPSES TEMPLATE</w:t>
                      </w:r>
                    </w:p>
                    <w:p w:rsidR="00B1533B" w:rsidRPr="006F5280" w:rsidRDefault="00201B13" w:rsidP="00105A10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FE1337">
                        <w:rPr>
                          <w:rFonts w:asciiTheme="majorHAnsi" w:hAnsiTheme="majorHAnsi" w:cstheme="majorHAnsi"/>
                          <w:color w:val="FF0000"/>
                          <w:szCs w:val="28"/>
                          <w:lang w:val="en-GB"/>
                        </w:rPr>
                        <w:t>Please read carefully</w:t>
                      </w:r>
                      <w:r w:rsidRPr="00FE1337">
                        <w:rPr>
                          <w:rFonts w:asciiTheme="majorHAnsi" w:hAnsiTheme="majorHAnsi" w:cstheme="majorHAnsi"/>
                          <w:color w:val="FF0000"/>
                          <w:lang w:val="en-GB"/>
                        </w:rPr>
                        <w:t>.</w:t>
                      </w:r>
                      <w:r w:rsidRPr="00FE1337">
                        <w:rPr>
                          <w:lang w:val="en-GB"/>
                        </w:rPr>
                        <w:t xml:space="preserve"> </w:t>
                      </w:r>
                      <w:r w:rsidR="00105A1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These instructions and the </w:t>
                      </w:r>
                      <w:r w:rsidR="00982F6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attached</w:t>
                      </w:r>
                      <w:r w:rsidR="00105A1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template give you 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guidelines </w:t>
                      </w:r>
                      <w:r w:rsidR="00C108E1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to prepare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your synopsis. </w:t>
                      </w:r>
                    </w:p>
                    <w:p w:rsidR="00B1533B" w:rsidRPr="006F5280" w:rsidRDefault="00B1533B" w:rsidP="00105A10">
                      <w:pPr>
                        <w:spacing w:line="240" w:lineRule="auto"/>
                        <w:jc w:val="both"/>
                        <w:rPr>
                          <w:rFonts w:ascii="Times New Roman" w:eastAsia="PMingLiU" w:hAnsi="Times New Roman" w:cs="Times New Roman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8F7405" w:rsidRPr="006F5280" w:rsidRDefault="00B1533B" w:rsidP="00B1533B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P</w:t>
                      </w:r>
                      <w:r w:rsidR="00A57FD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lease follow </w:t>
                      </w:r>
                      <w:r w:rsidR="004A768A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strictly </w:t>
                      </w:r>
                      <w:r w:rsidR="00A57FD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these instructions and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provide us with t</w:t>
                      </w:r>
                      <w:r w:rsidR="00982F6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he 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necessary information we need to </w:t>
                      </w:r>
                      <w:r w:rsidR="008F7405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consider your Paper Proposal</w:t>
                      </w:r>
                      <w:r w:rsidR="00821B7C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. </w:t>
                      </w:r>
                    </w:p>
                    <w:p w:rsidR="008F7405" w:rsidRPr="006F5280" w:rsidRDefault="008F7405" w:rsidP="00B1533B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821B7C" w:rsidRPr="006F5280" w:rsidRDefault="00821B7C" w:rsidP="00B1533B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Study Committee and Preferential Subject addressed are essential to direct your synopsis to the right person for reviewing. </w:t>
                      </w:r>
                    </w:p>
                    <w:p w:rsidR="00821B7C" w:rsidRPr="006F5280" w:rsidRDefault="00821B7C" w:rsidP="00B1533B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B1533B" w:rsidRPr="006F5280" w:rsidRDefault="00821B7C" w:rsidP="00B1533B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Your email address is highly needed to keep you inform</w:t>
                      </w:r>
                      <w:r w:rsid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ed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about the selection results.</w:t>
                      </w:r>
                      <w:r w:rsidR="00B1533B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</w:p>
                    <w:p w:rsidR="00105A10" w:rsidRPr="006F5280" w:rsidRDefault="00105A10" w:rsidP="00105A10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B318FA" w:rsidRPr="006F5280" w:rsidRDefault="00105A10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Format</w:t>
                      </w:r>
                      <w:r w:rsidR="00201B1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must be A4 size with Margin: Left 1.</w:t>
                      </w:r>
                      <w:r w:rsidR="00007C5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27</w:t>
                      </w:r>
                      <w:r w:rsidR="00201B1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cm, Right 1.</w:t>
                      </w:r>
                      <w:r w:rsidR="00007C5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27</w:t>
                      </w:r>
                      <w:r w:rsidR="00201B1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 cm</w:t>
                      </w:r>
                      <w:r w:rsidR="00D43CFA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, Bottom 1.27 cm</w:t>
                      </w:r>
                      <w:r w:rsidR="00201B1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. </w:t>
                      </w:r>
                      <w:r w:rsidR="00C108E1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Study Committee, Preferential Subject and synopsis title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 w:rsidR="00201B1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must be with: Font Name 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Helvetica or Arial Bold size 12</w:t>
                      </w:r>
                      <w:r w:rsidR="00C108E1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. Authorship must be with Times New Roman bold size 12 and center-aligned. </w:t>
                      </w:r>
                      <w:r w:rsidR="00982F63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Authors’</w:t>
                      </w:r>
                      <w:r w:rsidR="006E686E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family name should be in Upper Case.</w:t>
                      </w:r>
                    </w:p>
                    <w:p w:rsidR="006E686E" w:rsidRPr="006F5280" w:rsidRDefault="006E686E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170B7F" w:rsidRPr="006F5280" w:rsidRDefault="00B318FA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Text</w:t>
                      </w:r>
                      <w:r w:rsidR="00C108E1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must be in one Column after Authors Name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, Font Times New Roman size 12 and Line Spacing 1.15. A Length </w:t>
                      </w:r>
                      <w:r w:rsidR="008C5C9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of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500 words</w:t>
                      </w:r>
                      <w:r w:rsidR="008C5C9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 w:rsidR="00007C5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minimum </w:t>
                      </w:r>
                      <w:r w:rsidR="00D43CFA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to</w:t>
                      </w:r>
                      <w:r w:rsidR="00007C5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 w:rsidR="0030611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two</w:t>
                      </w:r>
                      <w:r w:rsidR="008C5C90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pages</w:t>
                      </w:r>
                      <w:r w:rsidR="00007C5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maximum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is a good option to facilitate </w:t>
                      </w:r>
                      <w:r w:rsidR="008F7405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reviewing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and </w:t>
                      </w:r>
                      <w:r w:rsidR="00D43CFA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selection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. </w:t>
                      </w:r>
                    </w:p>
                    <w:p w:rsidR="00296404" w:rsidRPr="006F5280" w:rsidRDefault="00296404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170B7F" w:rsidRPr="006F5280" w:rsidRDefault="00170B7F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About </w:t>
                      </w:r>
                      <w:r w:rsidR="0030611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four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 </w:t>
                      </w:r>
                      <w:r w:rsidR="00007C57"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 xml:space="preserve">Keywords </w:t>
                      </w: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in alphabetical order, separated by commas may serve as an introduction.</w:t>
                      </w:r>
                    </w:p>
                    <w:p w:rsidR="00170B7F" w:rsidRPr="006F5280" w:rsidRDefault="00170B7F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  <w:t>Tables or figures should be limited in number.</w:t>
                      </w:r>
                    </w:p>
                    <w:p w:rsidR="00105A10" w:rsidRPr="006F5280" w:rsidRDefault="00105A10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2"/>
                          <w:lang w:val="en-US"/>
                        </w:rPr>
                      </w:pPr>
                    </w:p>
                    <w:p w:rsidR="00EE504D" w:rsidRPr="006F5280" w:rsidRDefault="00296404" w:rsidP="00296404">
                      <w:pPr>
                        <w:spacing w:line="240" w:lineRule="auto"/>
                        <w:jc w:val="both"/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6F5280">
                        <w:rPr>
                          <w:rFonts w:asciiTheme="majorHAnsi" w:eastAsia="PMingLiU" w:hAnsiTheme="majorHAnsi" w:cstheme="majorHAnsi"/>
                          <w:bCs/>
                          <w:color w:val="auto"/>
                          <w:sz w:val="24"/>
                          <w:szCs w:val="24"/>
                          <w:lang w:val="en-US"/>
                        </w:rPr>
                        <w:t>Thank you for your attention!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2229C" w:rsidRPr="00D86945">
        <w:rPr>
          <w:noProof/>
          <w:sz w:val="10"/>
          <w:szCs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71252</wp:posOffset>
                </wp:positionH>
                <wp:positionV relativeFrom="page">
                  <wp:posOffset>9416720</wp:posOffset>
                </wp:positionV>
                <wp:extent cx="1493520" cy="0"/>
                <wp:effectExtent l="0" t="19050" r="49530" b="38100"/>
                <wp:wrapSquare wrapText="bothSides"/>
                <wp:docPr id="6" name="Connecteur droit 6" descr="séparateur de tex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52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E7713" id="Connecteur droit 6" o:spid="_x0000_s1026" alt="séparateur de texte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5.6pt,741.45pt" to="123.2pt,7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" strokecolor="#082a75 [3215]" strokeweight="4.5pt">
                <w10:wrap type="square" anchory="page"/>
              </v:line>
            </w:pict>
          </mc:Fallback>
        </mc:AlternateContent>
      </w:r>
      <w:r w:rsidR="00AB02A7" w:rsidRPr="00EE504D">
        <w:rPr>
          <w:noProof/>
          <w:color w:val="316B9F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4C5C54D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angle 2" descr="rectangle color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rgbClr val="316B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04BED" id="Rectangle 2" o:spid="_x0000_s1026" alt="rectangle coloré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" fillcolor="#316b9f" stroked="f" strokeweight="2pt">
                <w10:wrap anchory="page"/>
              </v:rect>
            </w:pict>
          </mc:Fallback>
        </mc:AlternateContent>
      </w:r>
    </w:p>
    <w:sectPr w:rsidR="0087605E" w:rsidRPr="00D70D02" w:rsidSect="00AB02A7">
      <w:footerReference w:type="default" r:id="rId10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C9D" w:rsidRDefault="00E73C9D">
      <w:r>
        <w:separator/>
      </w:r>
    </w:p>
    <w:p w:rsidR="00E73C9D" w:rsidRDefault="00E73C9D"/>
  </w:endnote>
  <w:endnote w:type="continuationSeparator" w:id="0">
    <w:p w:rsidR="00E73C9D" w:rsidRDefault="00E73C9D">
      <w:r>
        <w:continuationSeparator/>
      </w:r>
    </w:p>
    <w:p w:rsidR="00E73C9D" w:rsidRDefault="00E73C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01943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Pieddepage"/>
          <w:jc w:val="center"/>
        </w:pPr>
        <w:r>
          <w:rPr>
            <w:lang w:bidi="fr-FR"/>
          </w:rPr>
          <w:fldChar w:fldCharType="begin"/>
        </w:r>
        <w:r>
          <w:rPr>
            <w:lang w:bidi="fr-FR"/>
          </w:rPr>
          <w:instrText xml:space="preserve"> PAGE   \* MERGEFORMAT </w:instrText>
        </w:r>
        <w:r>
          <w:rPr>
            <w:lang w:bidi="fr-FR"/>
          </w:rPr>
          <w:fldChar w:fldCharType="separate"/>
        </w:r>
        <w:r w:rsidR="00C52B6A">
          <w:rPr>
            <w:noProof/>
            <w:lang w:bidi="fr-FR"/>
          </w:rPr>
          <w:t>1</w:t>
        </w:r>
        <w:r>
          <w:rPr>
            <w:noProof/>
            <w:lang w:bidi="fr-FR"/>
          </w:rPr>
          <w:fldChar w:fldCharType="end"/>
        </w:r>
      </w:p>
    </w:sdtContent>
  </w:sdt>
  <w:p w:rsidR="00DF027C" w:rsidRDefault="00DF02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C9D" w:rsidRDefault="00E73C9D">
      <w:r>
        <w:separator/>
      </w:r>
    </w:p>
    <w:p w:rsidR="00E73C9D" w:rsidRDefault="00E73C9D"/>
  </w:footnote>
  <w:footnote w:type="continuationSeparator" w:id="0">
    <w:p w:rsidR="00E73C9D" w:rsidRDefault="00E73C9D">
      <w:r>
        <w:continuationSeparator/>
      </w:r>
    </w:p>
    <w:p w:rsidR="00E73C9D" w:rsidRDefault="00E73C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042A51A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848D16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B2C39A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429A06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E4D3E4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38820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46DE0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E450E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967F0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372E32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C9D"/>
    <w:rsid w:val="00007C57"/>
    <w:rsid w:val="0002482E"/>
    <w:rsid w:val="00050324"/>
    <w:rsid w:val="00063081"/>
    <w:rsid w:val="000A0150"/>
    <w:rsid w:val="000E63C9"/>
    <w:rsid w:val="00105A10"/>
    <w:rsid w:val="00130E9D"/>
    <w:rsid w:val="00150A6D"/>
    <w:rsid w:val="00170B7F"/>
    <w:rsid w:val="00185B35"/>
    <w:rsid w:val="001F2BC8"/>
    <w:rsid w:val="001F5F6B"/>
    <w:rsid w:val="00201B13"/>
    <w:rsid w:val="00226C3B"/>
    <w:rsid w:val="00243EBC"/>
    <w:rsid w:val="00246A35"/>
    <w:rsid w:val="00270C80"/>
    <w:rsid w:val="00284348"/>
    <w:rsid w:val="00296404"/>
    <w:rsid w:val="002F51F5"/>
    <w:rsid w:val="00306117"/>
    <w:rsid w:val="00312137"/>
    <w:rsid w:val="00330359"/>
    <w:rsid w:val="0033762F"/>
    <w:rsid w:val="003529EE"/>
    <w:rsid w:val="00360494"/>
    <w:rsid w:val="00366C7E"/>
    <w:rsid w:val="00384EA3"/>
    <w:rsid w:val="003A39A1"/>
    <w:rsid w:val="003C2191"/>
    <w:rsid w:val="003D3863"/>
    <w:rsid w:val="004110DE"/>
    <w:rsid w:val="0044085A"/>
    <w:rsid w:val="004A768A"/>
    <w:rsid w:val="004B21A5"/>
    <w:rsid w:val="005037F0"/>
    <w:rsid w:val="00516A86"/>
    <w:rsid w:val="005275F6"/>
    <w:rsid w:val="00532541"/>
    <w:rsid w:val="00572102"/>
    <w:rsid w:val="00574674"/>
    <w:rsid w:val="005F1BB0"/>
    <w:rsid w:val="00656C4D"/>
    <w:rsid w:val="006E5716"/>
    <w:rsid w:val="006E686E"/>
    <w:rsid w:val="006F5280"/>
    <w:rsid w:val="007302B3"/>
    <w:rsid w:val="00730733"/>
    <w:rsid w:val="00730E3A"/>
    <w:rsid w:val="00736AAF"/>
    <w:rsid w:val="00765B2A"/>
    <w:rsid w:val="00783A34"/>
    <w:rsid w:val="007C6B52"/>
    <w:rsid w:val="007D16C5"/>
    <w:rsid w:val="00821B7C"/>
    <w:rsid w:val="00862FE4"/>
    <w:rsid w:val="0086389A"/>
    <w:rsid w:val="0087605E"/>
    <w:rsid w:val="008809BC"/>
    <w:rsid w:val="00890C7C"/>
    <w:rsid w:val="008B1FEE"/>
    <w:rsid w:val="008C5C90"/>
    <w:rsid w:val="008F7405"/>
    <w:rsid w:val="00903C32"/>
    <w:rsid w:val="0091275B"/>
    <w:rsid w:val="00916B16"/>
    <w:rsid w:val="009173B9"/>
    <w:rsid w:val="0093335D"/>
    <w:rsid w:val="0093613E"/>
    <w:rsid w:val="00943026"/>
    <w:rsid w:val="00966B81"/>
    <w:rsid w:val="00982F63"/>
    <w:rsid w:val="009C7720"/>
    <w:rsid w:val="00A2229C"/>
    <w:rsid w:val="00A23AFA"/>
    <w:rsid w:val="00A31B3E"/>
    <w:rsid w:val="00A532F3"/>
    <w:rsid w:val="00A57FD0"/>
    <w:rsid w:val="00A61747"/>
    <w:rsid w:val="00A8489E"/>
    <w:rsid w:val="00AB02A7"/>
    <w:rsid w:val="00AC29F3"/>
    <w:rsid w:val="00B1533B"/>
    <w:rsid w:val="00B231E5"/>
    <w:rsid w:val="00B318FA"/>
    <w:rsid w:val="00C02B87"/>
    <w:rsid w:val="00C108E1"/>
    <w:rsid w:val="00C4086D"/>
    <w:rsid w:val="00C52B6A"/>
    <w:rsid w:val="00CA1896"/>
    <w:rsid w:val="00CB5B28"/>
    <w:rsid w:val="00CF5371"/>
    <w:rsid w:val="00D0323A"/>
    <w:rsid w:val="00D0559F"/>
    <w:rsid w:val="00D077E9"/>
    <w:rsid w:val="00D42CB7"/>
    <w:rsid w:val="00D43CFA"/>
    <w:rsid w:val="00D5413D"/>
    <w:rsid w:val="00D570A9"/>
    <w:rsid w:val="00D70D02"/>
    <w:rsid w:val="00D770C7"/>
    <w:rsid w:val="00D86945"/>
    <w:rsid w:val="00D90290"/>
    <w:rsid w:val="00D92874"/>
    <w:rsid w:val="00DC511A"/>
    <w:rsid w:val="00DD152F"/>
    <w:rsid w:val="00DE213F"/>
    <w:rsid w:val="00DF027C"/>
    <w:rsid w:val="00E00A32"/>
    <w:rsid w:val="00E05A50"/>
    <w:rsid w:val="00E16849"/>
    <w:rsid w:val="00E22ACD"/>
    <w:rsid w:val="00E620B0"/>
    <w:rsid w:val="00E73C9D"/>
    <w:rsid w:val="00E81B40"/>
    <w:rsid w:val="00EE504D"/>
    <w:rsid w:val="00EF555B"/>
    <w:rsid w:val="00F027BB"/>
    <w:rsid w:val="00F11DCF"/>
    <w:rsid w:val="00F162EA"/>
    <w:rsid w:val="00F52D27"/>
    <w:rsid w:val="00F83527"/>
    <w:rsid w:val="00FB26E1"/>
    <w:rsid w:val="00FD583F"/>
    <w:rsid w:val="00FD7488"/>
    <w:rsid w:val="00FE1337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7E24BAE4-FC63-4E08-BFCA-FE161341F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itre1">
    <w:name w:val="heading 1"/>
    <w:basedOn w:val="Normal"/>
    <w:link w:val="Titre1C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5"/>
    <w:semiHidden/>
    <w:unhideWhenUsed/>
    <w:qFormat/>
    <w:rsid w:val="00FE13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1"/>
    <w:semiHidden/>
    <w:unhideWhenUsed/>
    <w:qFormat/>
    <w:rsid w:val="00FE133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13A57" w:themeColor="accent1" w:themeShade="BF"/>
    </w:rPr>
  </w:style>
  <w:style w:type="paragraph" w:styleId="Titre5">
    <w:name w:val="heading 5"/>
    <w:basedOn w:val="Normal"/>
    <w:next w:val="Normal"/>
    <w:link w:val="Titre5Car"/>
    <w:uiPriority w:val="1"/>
    <w:semiHidden/>
    <w:unhideWhenUsed/>
    <w:qFormat/>
    <w:rsid w:val="00FE133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13A57" w:themeColor="accent1" w:themeShade="BF"/>
    </w:rPr>
  </w:style>
  <w:style w:type="paragraph" w:styleId="Titre6">
    <w:name w:val="heading 6"/>
    <w:basedOn w:val="Normal"/>
    <w:next w:val="Normal"/>
    <w:link w:val="Titre6Car"/>
    <w:uiPriority w:val="1"/>
    <w:semiHidden/>
    <w:unhideWhenUsed/>
    <w:qFormat/>
    <w:rsid w:val="00FE133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12639" w:themeColor="accent1" w:themeShade="7F"/>
    </w:rPr>
  </w:style>
  <w:style w:type="paragraph" w:styleId="Titre7">
    <w:name w:val="heading 7"/>
    <w:basedOn w:val="Normal"/>
    <w:next w:val="Normal"/>
    <w:link w:val="Titre7Car"/>
    <w:uiPriority w:val="1"/>
    <w:semiHidden/>
    <w:unhideWhenUsed/>
    <w:qFormat/>
    <w:rsid w:val="00FE133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12639" w:themeColor="accent1" w:themeShade="7F"/>
    </w:rPr>
  </w:style>
  <w:style w:type="paragraph" w:styleId="Titre8">
    <w:name w:val="heading 8"/>
    <w:basedOn w:val="Normal"/>
    <w:next w:val="Normal"/>
    <w:link w:val="Titre8Car"/>
    <w:uiPriority w:val="1"/>
    <w:semiHidden/>
    <w:unhideWhenUsed/>
    <w:qFormat/>
    <w:rsid w:val="00FE133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21D5D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1"/>
    <w:semiHidden/>
    <w:unhideWhenUsed/>
    <w:qFormat/>
    <w:rsid w:val="00FE133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21D5D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reCar">
    <w:name w:val="Titre Car"/>
    <w:basedOn w:val="Policepardfaut"/>
    <w:link w:val="Titr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ous-titre">
    <w:name w:val="Subtitle"/>
    <w:basedOn w:val="Normal"/>
    <w:link w:val="Sous-titre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ous-titreCar">
    <w:name w:val="Sous-titre Car"/>
    <w:basedOn w:val="Policepardfaut"/>
    <w:link w:val="Sous-titr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itre1Car">
    <w:name w:val="Titre 1 Car"/>
    <w:basedOn w:val="Policepardfaut"/>
    <w:link w:val="Titre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En-tte">
    <w:name w:val="header"/>
    <w:basedOn w:val="Normal"/>
    <w:link w:val="En-tteCar"/>
    <w:uiPriority w:val="8"/>
    <w:unhideWhenUsed/>
    <w:rsid w:val="005037F0"/>
  </w:style>
  <w:style w:type="character" w:customStyle="1" w:styleId="En-tteCar">
    <w:name w:val="En-tête Car"/>
    <w:basedOn w:val="Policepardfaut"/>
    <w:link w:val="En-tte"/>
    <w:uiPriority w:val="8"/>
    <w:rsid w:val="0093335D"/>
  </w:style>
  <w:style w:type="paragraph" w:styleId="Pieddepage">
    <w:name w:val="footer"/>
    <w:basedOn w:val="Normal"/>
    <w:link w:val="PieddepageCar"/>
    <w:uiPriority w:val="99"/>
    <w:unhideWhenUsed/>
    <w:rsid w:val="005037F0"/>
  </w:style>
  <w:style w:type="character" w:customStyle="1" w:styleId="PieddepageCar">
    <w:name w:val="Pied de page Car"/>
    <w:basedOn w:val="Policepardfaut"/>
    <w:link w:val="Pieddepage"/>
    <w:uiPriority w:val="99"/>
    <w:rsid w:val="005037F0"/>
    <w:rPr>
      <w:sz w:val="24"/>
      <w:szCs w:val="24"/>
    </w:rPr>
  </w:style>
  <w:style w:type="paragraph" w:customStyle="1" w:styleId="Nom">
    <w:name w:val="Nom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itre2Car">
    <w:name w:val="Titre 2 Car"/>
    <w:basedOn w:val="Policepardfaut"/>
    <w:link w:val="Titre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Grilledutableau">
    <w:name w:val="Table Grid"/>
    <w:basedOn w:val="Tableau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unhideWhenUsed/>
    <w:rsid w:val="00D86945"/>
    <w:rPr>
      <w:color w:val="808080"/>
    </w:rPr>
  </w:style>
  <w:style w:type="paragraph" w:customStyle="1" w:styleId="Contenu">
    <w:name w:val="Contenu"/>
    <w:basedOn w:val="Normal"/>
    <w:link w:val="Caractredecontenu"/>
    <w:qFormat/>
    <w:rsid w:val="00DF027C"/>
    <w:rPr>
      <w:b w:val="0"/>
    </w:rPr>
  </w:style>
  <w:style w:type="paragraph" w:customStyle="1" w:styleId="Textedemiseenvidence">
    <w:name w:val="Texte de mise en évidence"/>
    <w:basedOn w:val="Normal"/>
    <w:link w:val="Caractredetextedemiseenvidence"/>
    <w:qFormat/>
    <w:rsid w:val="00DF027C"/>
  </w:style>
  <w:style w:type="character" w:customStyle="1" w:styleId="Caractredecontenu">
    <w:name w:val="Caractère de contenu"/>
    <w:basedOn w:val="Policepardfaut"/>
    <w:link w:val="Contenu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actredetextedemiseenvidence">
    <w:name w:val="Caractère de texte de mise en évidence"/>
    <w:basedOn w:val="Policepardfaut"/>
    <w:link w:val="Textedemiseenvidence"/>
    <w:rsid w:val="00DF027C"/>
    <w:rPr>
      <w:rFonts w:eastAsiaTheme="minorEastAsia"/>
      <w:b/>
      <w:color w:val="082A75" w:themeColor="text2"/>
      <w:sz w:val="28"/>
      <w:szCs w:val="22"/>
    </w:rPr>
  </w:style>
  <w:style w:type="paragraph" w:customStyle="1" w:styleId="Abstract">
    <w:name w:val="Abstract"/>
    <w:basedOn w:val="Normal"/>
    <w:next w:val="Normal"/>
    <w:rsid w:val="00201B13"/>
    <w:pPr>
      <w:autoSpaceDE w:val="0"/>
      <w:autoSpaceDN w:val="0"/>
      <w:spacing w:before="20" w:line="240" w:lineRule="auto"/>
      <w:ind w:firstLine="202"/>
      <w:jc w:val="both"/>
    </w:pPr>
    <w:rPr>
      <w:rFonts w:ascii="Times New Roman" w:eastAsia="PMingLiU" w:hAnsi="Times New Roman" w:cs="Times New Roman"/>
      <w:bCs/>
      <w:color w:val="auto"/>
      <w:sz w:val="18"/>
      <w:szCs w:val="18"/>
      <w:lang w:val="en-US"/>
    </w:rPr>
  </w:style>
  <w:style w:type="paragraph" w:styleId="Adressedestinataire">
    <w:name w:val="envelope address"/>
    <w:basedOn w:val="Normal"/>
    <w:uiPriority w:val="99"/>
    <w:semiHidden/>
    <w:unhideWhenUsed/>
    <w:rsid w:val="00FE1337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FE1337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E1337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E1337"/>
    <w:rPr>
      <w:rFonts w:eastAsiaTheme="minorEastAsia"/>
      <w:b/>
      <w:i/>
      <w:iCs/>
      <w:color w:val="082A75" w:themeColor="text2"/>
      <w:sz w:val="28"/>
      <w:szCs w:val="2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FE1337"/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FE1337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E1337"/>
    <w:rPr>
      <w:rFonts w:eastAsiaTheme="minorEastAsia"/>
      <w:b/>
      <w:i/>
      <w:iCs/>
      <w:color w:val="2E287F" w:themeColor="text1" w:themeTint="BF"/>
      <w:sz w:val="28"/>
      <w:szCs w:val="2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FE1337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E1337"/>
    <w:rPr>
      <w:rFonts w:eastAsiaTheme="minorEastAsia"/>
      <w:b/>
      <w:i/>
      <w:iCs/>
      <w:color w:val="024F75" w:themeColor="accent1"/>
      <w:sz w:val="28"/>
      <w:szCs w:val="22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E133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E1337"/>
    <w:rPr>
      <w:rFonts w:eastAsiaTheme="minorEastAsia"/>
      <w:b/>
      <w:color w:val="082A75" w:themeColor="text2"/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E133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E133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E133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E1337"/>
    <w:rPr>
      <w:rFonts w:eastAsiaTheme="minorEastAsia"/>
      <w:b/>
      <w:color w:val="082A75" w:themeColor="text2"/>
      <w:sz w:val="16"/>
      <w:szCs w:val="16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FE1337"/>
  </w:style>
  <w:style w:type="character" w:customStyle="1" w:styleId="DateCar">
    <w:name w:val="Date Car"/>
    <w:basedOn w:val="Policepardfaut"/>
    <w:link w:val="Dat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E13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E1337"/>
    <w:rPr>
      <w:rFonts w:asciiTheme="majorHAnsi" w:eastAsiaTheme="majorEastAsia" w:hAnsiTheme="majorHAnsi" w:cstheme="majorBidi"/>
      <w:b/>
      <w:color w:val="082A75" w:themeColor="text2"/>
      <w:shd w:val="pct20" w:color="auto" w:fil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E1337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E1337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E1337"/>
    <w:rPr>
      <w:rFonts w:ascii="Segoe UI" w:eastAsiaTheme="minorEastAsia" w:hAnsi="Segoe UI" w:cs="Segoe UI"/>
      <w:b/>
      <w:color w:val="082A75" w:themeColor="text2"/>
      <w:sz w:val="16"/>
      <w:szCs w:val="16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E1337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E1337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E1337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E1337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E1337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E1337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E1337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E1337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E1337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E1337"/>
    <w:pPr>
      <w:spacing w:line="240" w:lineRule="auto"/>
      <w:ind w:left="2520" w:hanging="280"/>
    </w:pPr>
  </w:style>
  <w:style w:type="paragraph" w:styleId="Lgende">
    <w:name w:val="caption"/>
    <w:basedOn w:val="Normal"/>
    <w:next w:val="Normal"/>
    <w:uiPriority w:val="99"/>
    <w:semiHidden/>
    <w:unhideWhenUsed/>
    <w:rsid w:val="00FE1337"/>
    <w:pPr>
      <w:spacing w:after="200" w:line="240" w:lineRule="auto"/>
    </w:pPr>
    <w:rPr>
      <w:i/>
      <w:iCs/>
      <w:sz w:val="18"/>
      <w:szCs w:val="18"/>
    </w:rPr>
  </w:style>
  <w:style w:type="paragraph" w:styleId="Liste">
    <w:name w:val="List"/>
    <w:basedOn w:val="Normal"/>
    <w:uiPriority w:val="99"/>
    <w:semiHidden/>
    <w:unhideWhenUsed/>
    <w:rsid w:val="00FE1337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FE1337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FE1337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FE1337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FE1337"/>
    <w:pPr>
      <w:ind w:left="1415" w:hanging="283"/>
      <w:contextualSpacing/>
    </w:pPr>
  </w:style>
  <w:style w:type="paragraph" w:styleId="Listenumros">
    <w:name w:val="List Number"/>
    <w:basedOn w:val="Normal"/>
    <w:uiPriority w:val="99"/>
    <w:semiHidden/>
    <w:unhideWhenUsed/>
    <w:rsid w:val="00FE1337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E1337"/>
    <w:pPr>
      <w:numPr>
        <w:numId w:val="2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E1337"/>
    <w:pPr>
      <w:numPr>
        <w:numId w:val="3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E1337"/>
    <w:pPr>
      <w:numPr>
        <w:numId w:val="4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E1337"/>
    <w:pPr>
      <w:numPr>
        <w:numId w:val="5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E1337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E1337"/>
    <w:pPr>
      <w:numPr>
        <w:numId w:val="7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E1337"/>
    <w:pPr>
      <w:numPr>
        <w:numId w:val="8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E1337"/>
    <w:pPr>
      <w:numPr>
        <w:numId w:val="9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E1337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FE1337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E1337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E1337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E1337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E1337"/>
    <w:pPr>
      <w:spacing w:after="120"/>
      <w:ind w:left="1415"/>
      <w:contextualSpacing/>
    </w:pPr>
  </w:style>
  <w:style w:type="paragraph" w:styleId="NormalWeb">
    <w:name w:val="Normal (Web)"/>
    <w:basedOn w:val="Normal"/>
    <w:uiPriority w:val="99"/>
    <w:semiHidden/>
    <w:unhideWhenUsed/>
    <w:rsid w:val="00FE1337"/>
    <w:rPr>
      <w:rFonts w:ascii="Times New Roman" w:hAnsi="Times New Roman" w:cs="Times New Roman"/>
      <w:sz w:val="24"/>
      <w:szCs w:val="24"/>
    </w:rPr>
  </w:style>
  <w:style w:type="paragraph" w:styleId="Normalcentr">
    <w:name w:val="Block Text"/>
    <w:basedOn w:val="Normal"/>
    <w:uiPriority w:val="3"/>
    <w:semiHidden/>
    <w:unhideWhenUsed/>
    <w:qFormat/>
    <w:rsid w:val="00FE1337"/>
    <w:pPr>
      <w:pBdr>
        <w:top w:val="single" w:sz="2" w:space="10" w:color="024F75" w:themeColor="accent1" w:shadow="1" w:frame="1"/>
        <w:left w:val="single" w:sz="2" w:space="10" w:color="024F75" w:themeColor="accent1" w:shadow="1" w:frame="1"/>
        <w:bottom w:val="single" w:sz="2" w:space="10" w:color="024F75" w:themeColor="accent1" w:shadow="1" w:frame="1"/>
        <w:right w:val="single" w:sz="2" w:space="10" w:color="024F75" w:themeColor="accent1" w:shadow="1" w:frame="1"/>
      </w:pBdr>
      <w:ind w:left="1152" w:right="1152"/>
    </w:pPr>
    <w:rPr>
      <w:i/>
      <w:iCs/>
      <w:color w:val="024F75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E1337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E1337"/>
    <w:rPr>
      <w:rFonts w:eastAsiaTheme="minorEastAsia"/>
      <w:b/>
      <w:color w:val="082A75" w:themeColor="text2"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E1337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E1337"/>
    <w:rPr>
      <w:rFonts w:eastAsiaTheme="minorEastAsia"/>
      <w:b/>
      <w:color w:val="082A75" w:themeColor="text2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E1337"/>
    <w:rPr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E1337"/>
    <w:rPr>
      <w:rFonts w:eastAsiaTheme="minorEastAsia"/>
      <w:b/>
      <w:bCs/>
      <w:color w:val="082A75" w:themeColor="text2"/>
      <w:sz w:val="20"/>
      <w:szCs w:val="20"/>
    </w:rPr>
  </w:style>
  <w:style w:type="paragraph" w:styleId="Paragraphedeliste">
    <w:name w:val="List Paragraph"/>
    <w:basedOn w:val="Normal"/>
    <w:uiPriority w:val="34"/>
    <w:semiHidden/>
    <w:unhideWhenUsed/>
    <w:qFormat/>
    <w:rsid w:val="00FE1337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E1337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E1337"/>
    <w:rPr>
      <w:rFonts w:ascii="Consolas" w:eastAsiaTheme="minorEastAsia" w:hAnsi="Consolas"/>
      <w:b/>
      <w:color w:val="082A75" w:themeColor="text2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E1337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E133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E133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E1337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E1337"/>
    <w:rPr>
      <w:rFonts w:eastAsiaTheme="minorEastAsia"/>
      <w:b/>
      <w:color w:val="082A75" w:themeColor="text2"/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E1337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Retraitnormal">
    <w:name w:val="Normal Indent"/>
    <w:basedOn w:val="Normal"/>
    <w:uiPriority w:val="99"/>
    <w:semiHidden/>
    <w:unhideWhenUsed/>
    <w:rsid w:val="00FE1337"/>
    <w:pPr>
      <w:ind w:left="708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E1337"/>
  </w:style>
  <w:style w:type="character" w:customStyle="1" w:styleId="SalutationsCar">
    <w:name w:val="Salutations Car"/>
    <w:basedOn w:val="Policepardfaut"/>
    <w:link w:val="Salutations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Sansinterligne">
    <w:name w:val="No Spacing"/>
    <w:uiPriority w:val="99"/>
    <w:semiHidden/>
    <w:unhideWhenUsed/>
    <w:rsid w:val="00FE1337"/>
    <w:pPr>
      <w:spacing w:after="0" w:line="240" w:lineRule="auto"/>
    </w:pPr>
    <w:rPr>
      <w:rFonts w:eastAsiaTheme="minorEastAsia"/>
      <w:b/>
      <w:color w:val="082A75" w:themeColor="text2"/>
      <w:sz w:val="28"/>
      <w:szCs w:val="22"/>
    </w:rPr>
  </w:style>
  <w:style w:type="paragraph" w:styleId="Signature">
    <w:name w:val="Signature"/>
    <w:basedOn w:val="Normal"/>
    <w:link w:val="SignatureCar"/>
    <w:uiPriority w:val="99"/>
    <w:semiHidden/>
    <w:unhideWhenUsed/>
    <w:rsid w:val="00FE1337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E1337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FE1337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E1337"/>
    <w:pPr>
      <w:ind w:left="280" w:hanging="280"/>
    </w:pPr>
  </w:style>
  <w:style w:type="paragraph" w:styleId="Textebrut">
    <w:name w:val="Plain Text"/>
    <w:basedOn w:val="Normal"/>
    <w:link w:val="TextebrutCar"/>
    <w:uiPriority w:val="99"/>
    <w:semiHidden/>
    <w:unhideWhenUsed/>
    <w:rsid w:val="00FE1337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E1337"/>
    <w:rPr>
      <w:rFonts w:ascii="Consolas" w:eastAsiaTheme="minorEastAsia" w:hAnsi="Consolas"/>
      <w:b/>
      <w:color w:val="082A75" w:themeColor="text2"/>
      <w:sz w:val="21"/>
      <w:szCs w:val="21"/>
    </w:rPr>
  </w:style>
  <w:style w:type="paragraph" w:styleId="Textedemacro">
    <w:name w:val="macro"/>
    <w:link w:val="TextedemacroCar"/>
    <w:uiPriority w:val="99"/>
    <w:semiHidden/>
    <w:unhideWhenUsed/>
    <w:rsid w:val="00FE13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Theme="minorEastAsia" w:hAnsi="Consolas"/>
      <w:b/>
      <w:color w:val="082A75" w:themeColor="text2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E1337"/>
    <w:rPr>
      <w:rFonts w:ascii="Consolas" w:eastAsiaTheme="minorEastAsia" w:hAnsi="Consolas"/>
      <w:b/>
      <w:color w:val="082A75" w:themeColor="text2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5"/>
    <w:semiHidden/>
    <w:rsid w:val="00FE1337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customStyle="1" w:styleId="Titre4Car">
    <w:name w:val="Titre 4 Car"/>
    <w:basedOn w:val="Policepardfaut"/>
    <w:link w:val="Titre4"/>
    <w:uiPriority w:val="1"/>
    <w:semiHidden/>
    <w:rsid w:val="00FE1337"/>
    <w:rPr>
      <w:rFonts w:asciiTheme="majorHAnsi" w:eastAsiaTheme="majorEastAsia" w:hAnsiTheme="majorHAnsi" w:cstheme="majorBidi"/>
      <w:b/>
      <w:i/>
      <w:iCs/>
      <w:color w:val="013A57" w:themeColor="accent1" w:themeShade="BF"/>
      <w:sz w:val="28"/>
      <w:szCs w:val="22"/>
    </w:rPr>
  </w:style>
  <w:style w:type="character" w:customStyle="1" w:styleId="Titre5Car">
    <w:name w:val="Titre 5 Car"/>
    <w:basedOn w:val="Policepardfaut"/>
    <w:link w:val="Titre5"/>
    <w:uiPriority w:val="1"/>
    <w:semiHidden/>
    <w:rsid w:val="00FE1337"/>
    <w:rPr>
      <w:rFonts w:asciiTheme="majorHAnsi" w:eastAsiaTheme="majorEastAsia" w:hAnsiTheme="majorHAnsi" w:cstheme="majorBidi"/>
      <w:b/>
      <w:color w:val="013A57" w:themeColor="accent1" w:themeShade="BF"/>
      <w:sz w:val="28"/>
      <w:szCs w:val="22"/>
    </w:rPr>
  </w:style>
  <w:style w:type="character" w:customStyle="1" w:styleId="Titre6Car">
    <w:name w:val="Titre 6 Car"/>
    <w:basedOn w:val="Policepardfaut"/>
    <w:link w:val="Titre6"/>
    <w:uiPriority w:val="1"/>
    <w:semiHidden/>
    <w:rsid w:val="00FE1337"/>
    <w:rPr>
      <w:rFonts w:asciiTheme="majorHAnsi" w:eastAsiaTheme="majorEastAsia" w:hAnsiTheme="majorHAnsi" w:cstheme="majorBidi"/>
      <w:b/>
      <w:color w:val="012639" w:themeColor="accent1" w:themeShade="7F"/>
      <w:sz w:val="28"/>
      <w:szCs w:val="22"/>
    </w:rPr>
  </w:style>
  <w:style w:type="character" w:customStyle="1" w:styleId="Titre7Car">
    <w:name w:val="Titre 7 Car"/>
    <w:basedOn w:val="Policepardfaut"/>
    <w:link w:val="Titre7"/>
    <w:uiPriority w:val="1"/>
    <w:semiHidden/>
    <w:rsid w:val="00FE1337"/>
    <w:rPr>
      <w:rFonts w:asciiTheme="majorHAnsi" w:eastAsiaTheme="majorEastAsia" w:hAnsiTheme="majorHAnsi" w:cstheme="majorBidi"/>
      <w:b/>
      <w:i/>
      <w:iCs/>
      <w:color w:val="012639" w:themeColor="accent1" w:themeShade="7F"/>
      <w:sz w:val="28"/>
      <w:szCs w:val="22"/>
    </w:rPr>
  </w:style>
  <w:style w:type="character" w:customStyle="1" w:styleId="Titre8Car">
    <w:name w:val="Titre 8 Car"/>
    <w:basedOn w:val="Policepardfaut"/>
    <w:link w:val="Titre8"/>
    <w:uiPriority w:val="1"/>
    <w:semiHidden/>
    <w:rsid w:val="00FE1337"/>
    <w:rPr>
      <w:rFonts w:asciiTheme="majorHAnsi" w:eastAsiaTheme="majorEastAsia" w:hAnsiTheme="majorHAnsi" w:cstheme="majorBidi"/>
      <w:b/>
      <w:color w:val="221D5D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1"/>
    <w:semiHidden/>
    <w:rsid w:val="00FE1337"/>
    <w:rPr>
      <w:rFonts w:asciiTheme="majorHAnsi" w:eastAsiaTheme="majorEastAsia" w:hAnsiTheme="majorHAnsi" w:cstheme="majorBidi"/>
      <w:b/>
      <w:i/>
      <w:iCs/>
      <w:color w:val="221D5D" w:themeColor="text1" w:themeTint="D8"/>
      <w:sz w:val="21"/>
      <w:szCs w:val="21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E1337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FE1337"/>
    <w:rPr>
      <w:rFonts w:eastAsiaTheme="minorEastAsia"/>
      <w:b/>
      <w:color w:val="082A75" w:themeColor="text2"/>
      <w:sz w:val="28"/>
      <w:szCs w:val="22"/>
    </w:rPr>
  </w:style>
  <w:style w:type="paragraph" w:styleId="Titreindex">
    <w:name w:val="index heading"/>
    <w:basedOn w:val="Normal"/>
    <w:next w:val="Index1"/>
    <w:uiPriority w:val="99"/>
    <w:semiHidden/>
    <w:unhideWhenUsed/>
    <w:rsid w:val="00FE1337"/>
    <w:rPr>
      <w:rFonts w:asciiTheme="majorHAnsi" w:eastAsiaTheme="majorEastAsia" w:hAnsiTheme="majorHAnsi" w:cstheme="majorBidi"/>
      <w:bCs/>
    </w:rPr>
  </w:style>
  <w:style w:type="paragraph" w:styleId="TitreTR">
    <w:name w:val="toa heading"/>
    <w:basedOn w:val="Normal"/>
    <w:next w:val="Normal"/>
    <w:uiPriority w:val="99"/>
    <w:semiHidden/>
    <w:unhideWhenUsed/>
    <w:rsid w:val="00FE1337"/>
    <w:pPr>
      <w:spacing w:before="120"/>
    </w:pPr>
    <w:rPr>
      <w:rFonts w:asciiTheme="majorHAnsi" w:eastAsiaTheme="majorEastAsia" w:hAnsiTheme="majorHAnsi" w:cstheme="majorBidi"/>
      <w:bCs/>
      <w:sz w:val="24"/>
      <w:szCs w:val="24"/>
    </w:rPr>
  </w:style>
  <w:style w:type="paragraph" w:styleId="TM1">
    <w:name w:val="toc 1"/>
    <w:basedOn w:val="Normal"/>
    <w:next w:val="Normal"/>
    <w:autoRedefine/>
    <w:uiPriority w:val="99"/>
    <w:semiHidden/>
    <w:unhideWhenUsed/>
    <w:rsid w:val="00FE1337"/>
    <w:pPr>
      <w:spacing w:after="100"/>
    </w:pPr>
  </w:style>
  <w:style w:type="paragraph" w:styleId="TM2">
    <w:name w:val="toc 2"/>
    <w:basedOn w:val="Normal"/>
    <w:next w:val="Normal"/>
    <w:autoRedefine/>
    <w:uiPriority w:val="99"/>
    <w:semiHidden/>
    <w:unhideWhenUsed/>
    <w:rsid w:val="00FE1337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99"/>
    <w:semiHidden/>
    <w:unhideWhenUsed/>
    <w:rsid w:val="00FE1337"/>
    <w:pPr>
      <w:spacing w:after="100"/>
      <w:ind w:left="560"/>
    </w:pPr>
  </w:style>
  <w:style w:type="paragraph" w:styleId="TM4">
    <w:name w:val="toc 4"/>
    <w:basedOn w:val="Normal"/>
    <w:next w:val="Normal"/>
    <w:autoRedefine/>
    <w:uiPriority w:val="99"/>
    <w:semiHidden/>
    <w:unhideWhenUsed/>
    <w:rsid w:val="00FE1337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99"/>
    <w:semiHidden/>
    <w:unhideWhenUsed/>
    <w:rsid w:val="00FE1337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99"/>
    <w:semiHidden/>
    <w:unhideWhenUsed/>
    <w:rsid w:val="00FE1337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99"/>
    <w:semiHidden/>
    <w:unhideWhenUsed/>
    <w:rsid w:val="00FE1337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99"/>
    <w:semiHidden/>
    <w:unhideWhenUsed/>
    <w:rsid w:val="00FE1337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99"/>
    <w:semiHidden/>
    <w:unhideWhenUsed/>
    <w:rsid w:val="00FE1337"/>
    <w:pPr>
      <w:spacing w:after="100"/>
      <w:ind w:left="2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ourneuf\AppData\Roaming\Microsoft\Templates\Rapport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7DF60-8771-4AF5-9E9E-72E1A883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.dotx</Template>
  <TotalTime>610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 Bourneuf</dc:creator>
  <cp:keywords/>
  <cp:lastModifiedBy>Sylvie Bourneuf</cp:lastModifiedBy>
  <cp:revision>8</cp:revision>
  <cp:lastPrinted>2006-08-01T17:47:00Z</cp:lastPrinted>
  <dcterms:created xsi:type="dcterms:W3CDTF">2023-01-10T00:39:00Z</dcterms:created>
  <dcterms:modified xsi:type="dcterms:W3CDTF">2023-01-11T11:48:00Z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